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D6" w:rsidRDefault="009355D6">
      <w:pPr>
        <w:rPr>
          <w:rtl/>
        </w:rPr>
      </w:pPr>
    </w:p>
    <w:p w:rsidR="00592949" w:rsidRPr="00EE42F2" w:rsidRDefault="00592949" w:rsidP="00592949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EE42F2">
        <w:rPr>
          <w:rFonts w:hint="cs"/>
          <w:b/>
          <w:bCs/>
          <w:sz w:val="28"/>
          <w:szCs w:val="28"/>
          <w:u w:val="single"/>
          <w:rtl/>
        </w:rPr>
        <w:t xml:space="preserve">לכבוד </w:t>
      </w:r>
    </w:p>
    <w:p w:rsidR="007C1DB7" w:rsidRDefault="007C1DB7" w:rsidP="00657DBC">
      <w:pPr>
        <w:tabs>
          <w:tab w:val="left" w:pos="2002"/>
        </w:tabs>
        <w:spacing w:line="240" w:lineRule="auto"/>
        <w:jc w:val="center"/>
        <w:rPr>
          <w:szCs w:val="28"/>
          <w:u w:val="single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בקשה לסיווג התקשרות ללא מכרז ע"פ חוק חובת המכרזים התשנ"ג (1993)</w:t>
      </w:r>
    </w:p>
    <w:p w:rsidR="00EC3821" w:rsidRDefault="00EC3821" w:rsidP="00657DBC">
      <w:pPr>
        <w:tabs>
          <w:tab w:val="left" w:pos="2002"/>
        </w:tabs>
        <w:spacing w:line="240" w:lineRule="auto"/>
        <w:jc w:val="center"/>
        <w:rPr>
          <w:szCs w:val="28"/>
          <w:u w:val="single"/>
          <w:rtl/>
        </w:rPr>
      </w:pPr>
    </w:p>
    <w:p w:rsidR="000809F9" w:rsidRPr="00462012" w:rsidRDefault="000809F9" w:rsidP="00462012">
      <w:pPr>
        <w:pStyle w:val="af2"/>
        <w:numPr>
          <w:ilvl w:val="0"/>
          <w:numId w:val="19"/>
        </w:numPr>
        <w:spacing w:line="360" w:lineRule="auto"/>
        <w:rPr>
          <w:rFonts w:cs="David"/>
          <w:b w:val="0"/>
          <w:bCs w:val="0"/>
          <w:sz w:val="28"/>
          <w:szCs w:val="28"/>
          <w:u w:val="none"/>
        </w:rPr>
      </w:pPr>
      <w:bookmarkStart w:id="0" w:name="Simochin"/>
      <w:bookmarkEnd w:id="0"/>
      <w:permStart w:id="1523976524" w:edGrp="everyone"/>
      <w:proofErr w:type="spellStart"/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באת"ן</w:t>
      </w:r>
      <w:proofErr w:type="spellEnd"/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ישנם מכשירי </w:t>
      </w:r>
      <w:proofErr w:type="spellStart"/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וריקום</w:t>
      </w:r>
      <w:proofErr w:type="spellEnd"/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מדגם </w:t>
      </w:r>
      <w:r w:rsidRPr="00462012">
        <w:rPr>
          <w:rFonts w:cs="David"/>
          <w:b w:val="0"/>
          <w:bCs w:val="0"/>
          <w:sz w:val="28"/>
          <w:szCs w:val="28"/>
          <w:u w:val="none"/>
        </w:rPr>
        <w:t>VC3000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ו </w:t>
      </w:r>
      <w:r w:rsidRPr="00462012">
        <w:rPr>
          <w:rFonts w:cs="David"/>
          <w:b w:val="0"/>
          <w:bCs w:val="0"/>
          <w:sz w:val="28"/>
          <w:szCs w:val="28"/>
          <w:u w:val="none"/>
          <w:rtl/>
        </w:rPr>
        <w:t>–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</w:t>
      </w:r>
      <w:r w:rsidRPr="00462012">
        <w:rPr>
          <w:rFonts w:cs="David"/>
          <w:b w:val="0"/>
          <w:bCs w:val="0"/>
          <w:sz w:val="28"/>
          <w:szCs w:val="28"/>
          <w:u w:val="none"/>
        </w:rPr>
        <w:t>VC4000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המשמשים את הבוחנים בניתוח תאונות הדרכים.</w:t>
      </w:r>
    </w:p>
    <w:p w:rsidR="00EC3821" w:rsidRPr="00462012" w:rsidRDefault="00EC3821" w:rsidP="00462012">
      <w:pPr>
        <w:pStyle w:val="af2"/>
        <w:numPr>
          <w:ilvl w:val="0"/>
          <w:numId w:val="19"/>
        </w:numPr>
        <w:spacing w:line="360" w:lineRule="auto"/>
        <w:rPr>
          <w:rFonts w:cs="David"/>
          <w:b w:val="0"/>
          <w:bCs w:val="0"/>
          <w:sz w:val="28"/>
          <w:szCs w:val="28"/>
          <w:u w:val="none"/>
          <w:rtl/>
        </w:rPr>
      </w:pP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מכשיר </w:t>
      </w:r>
      <w:r w:rsidRPr="00462012">
        <w:rPr>
          <w:rFonts w:cs="David"/>
          <w:b w:val="0"/>
          <w:bCs w:val="0"/>
          <w:sz w:val="28"/>
          <w:szCs w:val="28"/>
          <w:u w:val="none"/>
        </w:rPr>
        <w:t>VC3000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הינו מכשיר מדגם ישן יותר אשר כבר לא מיוצר ובשל כך, לא מיוצרים יותר חלפים</w:t>
      </w:r>
      <w:r w:rsidRPr="00462012">
        <w:rPr>
          <w:rFonts w:hint="cs"/>
          <w:sz w:val="22"/>
          <w:szCs w:val="36"/>
          <w:rtl/>
        </w:rPr>
        <w:t xml:space="preserve"> 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למכשיר זה.</w:t>
      </w:r>
    </w:p>
    <w:p w:rsidR="000809F9" w:rsidRPr="00462012" w:rsidRDefault="000809F9" w:rsidP="00462012">
      <w:pPr>
        <w:pStyle w:val="af2"/>
        <w:numPr>
          <w:ilvl w:val="0"/>
          <w:numId w:val="19"/>
        </w:numPr>
        <w:spacing w:line="360" w:lineRule="auto"/>
        <w:rPr>
          <w:rFonts w:cs="David"/>
          <w:b w:val="0"/>
          <w:bCs w:val="0"/>
          <w:sz w:val="28"/>
          <w:szCs w:val="28"/>
          <w:u w:val="none"/>
        </w:rPr>
      </w:pP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מאחר ואין חלפים למכשיר 3000</w:t>
      </w:r>
      <w:r w:rsidRPr="00462012">
        <w:rPr>
          <w:rFonts w:cs="David"/>
          <w:b w:val="0"/>
          <w:bCs w:val="0"/>
          <w:sz w:val="28"/>
          <w:szCs w:val="28"/>
          <w:u w:val="none"/>
        </w:rPr>
        <w:t>VC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בכול תקלה בסוג מכשיר זה המעבדה נאלצת להשביתו</w:t>
      </w:r>
      <w:r w:rsidR="00996E2F"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. ככל שקיים צורך בשטח, את המכשיר התקול נדרש להחליף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במכשיר</w:t>
      </w:r>
      <w:r w:rsidR="00996E2F"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מדגם מתקדם יותר אשר קיים גם כן במעבדה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4000</w:t>
      </w:r>
      <w:r w:rsidRPr="00462012">
        <w:rPr>
          <w:rFonts w:cs="David"/>
          <w:b w:val="0"/>
          <w:bCs w:val="0"/>
          <w:sz w:val="28"/>
          <w:szCs w:val="28"/>
          <w:u w:val="none"/>
        </w:rPr>
        <w:t>VC</w:t>
      </w:r>
    </w:p>
    <w:p w:rsidR="000809F9" w:rsidRDefault="000809F9" w:rsidP="00462012">
      <w:pPr>
        <w:pStyle w:val="af2"/>
        <w:numPr>
          <w:ilvl w:val="0"/>
          <w:numId w:val="19"/>
        </w:numPr>
        <w:spacing w:line="360" w:lineRule="auto"/>
        <w:rPr>
          <w:rFonts w:cs="David" w:hint="cs"/>
          <w:b w:val="0"/>
          <w:bCs w:val="0"/>
          <w:sz w:val="28"/>
          <w:szCs w:val="28"/>
          <w:u w:val="none"/>
        </w:rPr>
      </w:pP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חברת </w:t>
      </w:r>
      <w:proofErr w:type="spellStart"/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וריקום</w:t>
      </w:r>
      <w:proofErr w:type="spellEnd"/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היא </w:t>
      </w:r>
      <w:r w:rsidR="00996E2F"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הנציג הבלעדי של 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היצרן </w:t>
      </w:r>
      <w:r w:rsidR="00996E2F"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בישראל של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מכשירי וריקום 4000</w:t>
      </w:r>
      <w:r w:rsidRPr="00462012">
        <w:rPr>
          <w:rFonts w:cs="David"/>
          <w:b w:val="0"/>
          <w:bCs w:val="0"/>
          <w:sz w:val="28"/>
          <w:szCs w:val="28"/>
          <w:u w:val="none"/>
        </w:rPr>
        <w:t>VC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.</w:t>
      </w:r>
    </w:p>
    <w:p w:rsidR="00E9520B" w:rsidRPr="00462012" w:rsidRDefault="00E9520B" w:rsidP="00E9520B">
      <w:pPr>
        <w:pStyle w:val="af2"/>
        <w:numPr>
          <w:ilvl w:val="0"/>
          <w:numId w:val="19"/>
        </w:numPr>
        <w:spacing w:line="360" w:lineRule="auto"/>
        <w:rPr>
          <w:rFonts w:cs="David"/>
          <w:b w:val="0"/>
          <w:bCs w:val="0"/>
          <w:sz w:val="28"/>
          <w:szCs w:val="28"/>
          <w:u w:val="none"/>
        </w:rPr>
      </w:pPr>
      <w:r>
        <w:rPr>
          <w:rFonts w:cs="David" w:hint="cs"/>
          <w:b w:val="0"/>
          <w:bCs w:val="0"/>
          <w:sz w:val="28"/>
          <w:szCs w:val="28"/>
          <w:u w:val="none"/>
          <w:rtl/>
        </w:rPr>
        <w:t>בנוסף, נבקש לבצע שילוח של המכשירים הקיימים לחול באמצעות הנציג בארץ ככל והדבר י</w:t>
      </w:r>
      <w:r w:rsidR="008A46D3">
        <w:rPr>
          <w:rFonts w:cs="David" w:hint="cs"/>
          <w:b w:val="0"/>
          <w:bCs w:val="0"/>
          <w:sz w:val="28"/>
          <w:szCs w:val="28"/>
          <w:u w:val="none"/>
          <w:rtl/>
        </w:rPr>
        <w:t>י</w:t>
      </w:r>
      <w:bookmarkStart w:id="1" w:name="_GoBack"/>
      <w:bookmarkEnd w:id="1"/>
      <w:r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דרש. </w:t>
      </w:r>
      <w:r w:rsidRPr="008A46D3">
        <w:rPr>
          <w:rFonts w:cs="David" w:hint="cs"/>
          <w:b w:val="0"/>
          <w:bCs w:val="0"/>
          <w:sz w:val="28"/>
          <w:szCs w:val="28"/>
          <w:u w:val="none"/>
          <w:rtl/>
        </w:rPr>
        <w:t>ביצוע משלוח המכשירים לחו"ל באמצעות הספק מבטיח הגעת המכשור ליעד, תוך זמן קצר, עקב משלוחים תדירים בין הספק ליצרן.</w:t>
      </w:r>
    </w:p>
    <w:p w:rsidR="00996E2F" w:rsidRPr="00462012" w:rsidRDefault="00996E2F" w:rsidP="00462012">
      <w:pPr>
        <w:pStyle w:val="af2"/>
        <w:numPr>
          <w:ilvl w:val="0"/>
          <w:numId w:val="19"/>
        </w:numPr>
        <w:spacing w:line="360" w:lineRule="auto"/>
        <w:rPr>
          <w:rFonts w:cs="David"/>
          <w:b w:val="0"/>
          <w:bCs w:val="0"/>
          <w:sz w:val="28"/>
          <w:szCs w:val="28"/>
          <w:u w:val="none"/>
        </w:rPr>
      </w:pP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לאור האמור לעיל, משטרת ישראל מבקשת להתקשר עם הספק לרכש חלקי חילוף ומתכלים, כמו כן, משטרת ישראל מעוניינת לבצע רכש של משירי </w:t>
      </w:r>
      <w:r w:rsidRPr="00462012">
        <w:rPr>
          <w:rFonts w:cs="David"/>
          <w:b w:val="0"/>
          <w:bCs w:val="0"/>
          <w:sz w:val="28"/>
          <w:szCs w:val="28"/>
          <w:u w:val="none"/>
        </w:rPr>
        <w:t xml:space="preserve">VC </w:t>
      </w:r>
      <w:r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4000</w:t>
      </w:r>
      <w:r w:rsidR="00462012"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 xml:space="preserve"> אשר יחליפו את המכשירים התקולים של </w:t>
      </w:r>
      <w:r w:rsidR="00462012" w:rsidRPr="00462012">
        <w:rPr>
          <w:rFonts w:cs="David"/>
          <w:b w:val="0"/>
          <w:bCs w:val="0"/>
          <w:sz w:val="28"/>
          <w:szCs w:val="28"/>
          <w:u w:val="none"/>
        </w:rPr>
        <w:t>VC</w:t>
      </w:r>
      <w:r w:rsidR="00462012" w:rsidRPr="00462012">
        <w:rPr>
          <w:rFonts w:cs="David" w:hint="cs"/>
          <w:b w:val="0"/>
          <w:bCs w:val="0"/>
          <w:sz w:val="28"/>
          <w:szCs w:val="28"/>
          <w:u w:val="none"/>
          <w:rtl/>
        </w:rPr>
        <w:t>3000 ככל שאלה  יצאו משימוש.</w:t>
      </w:r>
    </w:p>
    <w:p w:rsidR="0006510F" w:rsidRPr="00462012" w:rsidRDefault="0006510F" w:rsidP="00462012">
      <w:pPr>
        <w:rPr>
          <w:noProof w:val="0"/>
          <w:sz w:val="28"/>
          <w:szCs w:val="28"/>
          <w:rtl/>
        </w:rPr>
      </w:pPr>
    </w:p>
    <w:p w:rsidR="00375C26" w:rsidRPr="00462012" w:rsidRDefault="00462012" w:rsidP="00462012">
      <w:pPr>
        <w:ind w:left="5103" w:firstLine="567"/>
        <w:rPr>
          <w:noProof w:val="0"/>
          <w:sz w:val="28"/>
          <w:szCs w:val="28"/>
        </w:rPr>
      </w:pPr>
      <w:r w:rsidRPr="00462012">
        <w:rPr>
          <w:rFonts w:hint="cs"/>
          <w:noProof w:val="0"/>
          <w:sz w:val="28"/>
          <w:szCs w:val="28"/>
          <w:rtl/>
        </w:rPr>
        <w:t>בברכה,</w:t>
      </w:r>
      <w:permEnd w:id="1523976524"/>
      <w:r>
        <w:rPr>
          <w:rtl/>
          <w:lang w:eastAsia="en-US"/>
        </w:rPr>
        <w:drawing>
          <wp:anchor distT="0" distB="0" distL="114300" distR="114300" simplePos="0" relativeHeight="251658240" behindDoc="0" locked="0" layoutInCell="1" allowOverlap="1" wp14:anchorId="5DC350D0" wp14:editId="290031BA">
            <wp:simplePos x="0" y="0"/>
            <wp:positionH relativeFrom="column">
              <wp:posOffset>375920</wp:posOffset>
            </wp:positionH>
            <wp:positionV relativeFrom="paragraph">
              <wp:posOffset>339090</wp:posOffset>
            </wp:positionV>
            <wp:extent cx="1188720" cy="913765"/>
            <wp:effectExtent l="0" t="0" r="0" b="635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חותמת+חתימה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5C26" w:rsidRPr="00462012" w:rsidSect="0049317B">
      <w:headerReference w:type="even" r:id="rId9"/>
      <w:headerReference w:type="default" r:id="rId10"/>
      <w:footerReference w:type="even" r:id="rId11"/>
      <w:headerReference w:type="first" r:id="rId12"/>
      <w:endnotePr>
        <w:numFmt w:val="lowerLetter"/>
      </w:endnotePr>
      <w:pgSz w:w="11906" w:h="16838" w:code="9"/>
      <w:pgMar w:top="992" w:right="1361" w:bottom="1440" w:left="1418" w:header="720" w:footer="720" w:gutter="0"/>
      <w:pgNumType w:chapStyle="1" w:chapSep="emDash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F06" w:rsidRDefault="00981F06">
      <w:r>
        <w:separator/>
      </w:r>
    </w:p>
  </w:endnote>
  <w:endnote w:type="continuationSeparator" w:id="0">
    <w:p w:rsidR="00981F06" w:rsidRDefault="0098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>
    <w:pPr>
      <w:pStyle w:val="a6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F06" w:rsidRDefault="00981F06">
      <w:r>
        <w:separator/>
      </w:r>
    </w:p>
  </w:footnote>
  <w:footnote w:type="continuationSeparator" w:id="0">
    <w:p w:rsidR="00981F06" w:rsidRDefault="00981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EE42F2" w:rsidRPr="00EE42F2" w:rsidTr="00FD0E09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32E4FF3B" wp14:editId="162050AE">
                <wp:extent cx="819150" cy="634365"/>
                <wp:effectExtent l="0" t="0" r="0" b="0"/>
                <wp:docPr id="28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EE42F2" w:rsidRPr="00EE42F2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 w:rsidRPr="00EE42F2">
            <w:rPr>
              <w:rFonts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EE42F2" w:rsidRPr="00786FB8" w:rsidTr="00FD0E09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spacing w:line="240" w:lineRule="auto"/>
            <w:jc w:val="left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עורך הטופס: </w:t>
          </w:r>
          <w:r>
            <w:rPr>
              <w:rFonts w:hint="cs"/>
              <w:noProof w:val="0"/>
              <w:sz w:val="28"/>
              <w:szCs w:val="28"/>
              <w:rtl/>
            </w:rPr>
            <w:t>סנ"ץ אלי כהן</w:t>
          </w:r>
        </w:p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>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>
            <w:rPr>
              <w:rFonts w:hint="cs"/>
              <w:snapToGrid w:val="0"/>
              <w:sz w:val="28"/>
              <w:szCs w:val="28"/>
              <w:rtl/>
            </w:rPr>
            <w:t>7.2.2019</w:t>
          </w:r>
        </w:p>
      </w:tc>
    </w:tr>
    <w:tr w:rsidR="00EE42F2" w:rsidRPr="00786FB8" w:rsidTr="00FD0E09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850807" w:rsidRPr="00850807">
            <w:rPr>
              <w:b/>
              <w:bCs/>
              <w:snapToGrid w:val="0"/>
              <w:sz w:val="28"/>
              <w:szCs w:val="28"/>
              <w:rtl/>
              <w:lang w:val="he-IL"/>
            </w:rPr>
            <w:t>2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9223DE">
          <w:pPr>
            <w:spacing w:line="240" w:lineRule="auto"/>
            <w:rPr>
              <w:b/>
              <w:bCs/>
              <w:noProof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z w:val="28"/>
              <w:szCs w:val="28"/>
              <w:rtl/>
              <w:lang w:eastAsia="en-US"/>
            </w:rPr>
            <w:t xml:space="preserve">מאשר הטופס: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 xml:space="preserve">נצ"מ </w:t>
          </w:r>
          <w:r w:rsidR="009223DE">
            <w:rPr>
              <w:rFonts w:hint="cs"/>
              <w:noProof w:val="0"/>
              <w:sz w:val="28"/>
              <w:szCs w:val="28"/>
              <w:rtl/>
            </w:rPr>
            <w:t>אילן מגר</w:t>
          </w:r>
        </w:p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sz w:val="28"/>
              <w:szCs w:val="28"/>
              <w:rtl/>
              <w:lang w:eastAsia="en-US"/>
            </w:rPr>
            <w:t xml:space="preserve"> </w:t>
          </w:r>
          <w:r>
            <w:rPr>
              <w:rFonts w:hint="cs"/>
              <w:sz w:val="28"/>
              <w:szCs w:val="28"/>
              <w:rtl/>
              <w:lang w:eastAsia="en-US"/>
            </w:rPr>
            <w:t>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4717CC" w:rsidRDefault="004717CC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 w:rsidP="00A9673E">
    <w:pPr>
      <w:pStyle w:val="a6"/>
      <w:tabs>
        <w:tab w:val="clear" w:pos="4153"/>
        <w:tab w:val="clear" w:pos="8306"/>
        <w:tab w:val="left" w:pos="90"/>
        <w:tab w:val="left" w:pos="2692"/>
        <w:tab w:val="center" w:pos="4563"/>
      </w:tabs>
      <w:spacing w:line="240" w:lineRule="auto"/>
      <w:jc w:val="left"/>
      <w:rPr>
        <w:u w:val="single"/>
        <w:rtl/>
      </w:rPr>
    </w:pPr>
  </w:p>
  <w:p w:rsidR="004717CC" w:rsidRDefault="004717CC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>
    <w:pPr>
      <w:pStyle w:val="a9"/>
      <w:rPr>
        <w:rtl/>
      </w:rPr>
    </w:pPr>
    <w:r>
      <w:rPr>
        <w:snapToGrid w:val="0"/>
      </w:rPr>
      <w:tab/>
    </w:r>
  </w:p>
  <w:p w:rsidR="004717CC" w:rsidRDefault="004717CC">
    <w:pPr>
      <w:pStyle w:val="a9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35FC"/>
    <w:multiLevelType w:val="hybridMultilevel"/>
    <w:tmpl w:val="0B66BA82"/>
    <w:lvl w:ilvl="0" w:tplc="04D81250">
      <w:start w:val="7"/>
      <w:numFmt w:val="bullet"/>
      <w:lvlText w:val=""/>
      <w:lvlJc w:val="left"/>
      <w:pPr>
        <w:ind w:left="8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>
    <w:nsid w:val="0C9971E4"/>
    <w:multiLevelType w:val="hybridMultilevel"/>
    <w:tmpl w:val="945AC08E"/>
    <w:lvl w:ilvl="0" w:tplc="A9BC45A0">
      <w:start w:val="3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>
    <w:nsid w:val="20E247A0"/>
    <w:multiLevelType w:val="hybridMultilevel"/>
    <w:tmpl w:val="B114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856D2"/>
    <w:multiLevelType w:val="hybridMultilevel"/>
    <w:tmpl w:val="BABEC45A"/>
    <w:lvl w:ilvl="0" w:tplc="7E888F3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25B30F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B8D7D3D"/>
    <w:multiLevelType w:val="multilevel"/>
    <w:tmpl w:val="DC1474E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E3D7C88"/>
    <w:multiLevelType w:val="multilevel"/>
    <w:tmpl w:val="9D7AD6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0" w:hanging="1800"/>
      </w:pPr>
      <w:rPr>
        <w:rFonts w:hint="default"/>
      </w:rPr>
    </w:lvl>
  </w:abstractNum>
  <w:abstractNum w:abstractNumId="7">
    <w:nsid w:val="4C1F12D4"/>
    <w:multiLevelType w:val="multilevel"/>
    <w:tmpl w:val="85EC28F6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upperRoman"/>
      <w:lvlText w:val="%2."/>
      <w:lvlJc w:val="right"/>
      <w:pPr>
        <w:tabs>
          <w:tab w:val="num" w:pos="794"/>
        </w:tabs>
        <w:ind w:left="794" w:right="794" w:hanging="227"/>
      </w:pPr>
    </w:lvl>
    <w:lvl w:ilvl="2">
      <w:start w:val="1"/>
      <w:numFmt w:val="decimal"/>
      <w:lvlText w:val="%3)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upperRoman"/>
      <w:lvlText w:val="%4)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right="1985" w:hanging="397"/>
      </w:pPr>
    </w:lvl>
    <w:lvl w:ilvl="5">
      <w:start w:val="1"/>
      <w:numFmt w:val="upperRoman"/>
      <w:lvlText w:val="(%6)"/>
      <w:lvlJc w:val="center"/>
      <w:pPr>
        <w:tabs>
          <w:tab w:val="num" w:pos="2381"/>
        </w:tabs>
        <w:ind w:left="2381" w:right="2381" w:hanging="396"/>
      </w:pPr>
    </w:lvl>
    <w:lvl w:ilvl="6">
      <w:start w:val="1"/>
      <w:numFmt w:val="none"/>
      <w:lvlText w:val="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none"/>
      <w:lvlText w:val="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none"/>
      <w:lvlText w:val=""/>
      <w:lvlJc w:val="center"/>
      <w:pPr>
        <w:tabs>
          <w:tab w:val="num" w:pos="4320"/>
        </w:tabs>
        <w:ind w:left="4320" w:right="4320" w:hanging="1440"/>
      </w:pPr>
    </w:lvl>
  </w:abstractNum>
  <w:abstractNum w:abstractNumId="8">
    <w:nsid w:val="4D04520C"/>
    <w:multiLevelType w:val="singleLevel"/>
    <w:tmpl w:val="987EAD68"/>
    <w:lvl w:ilvl="0">
      <w:start w:val="1"/>
      <w:numFmt w:val="upperRoman"/>
      <w:lvlText w:val="%1."/>
      <w:lvlJc w:val="left"/>
      <w:pPr>
        <w:tabs>
          <w:tab w:val="num" w:pos="945"/>
        </w:tabs>
        <w:ind w:left="945" w:right="945" w:hanging="375"/>
      </w:pPr>
      <w:rPr>
        <w:rFonts w:hint="default"/>
      </w:rPr>
    </w:lvl>
  </w:abstractNum>
  <w:abstractNum w:abstractNumId="9">
    <w:nsid w:val="5B4D5740"/>
    <w:multiLevelType w:val="singleLevel"/>
    <w:tmpl w:val="1088B8C2"/>
    <w:lvl w:ilvl="0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  <w:sz w:val="24"/>
      </w:rPr>
    </w:lvl>
  </w:abstractNum>
  <w:abstractNum w:abstractNumId="10">
    <w:nsid w:val="5CD807E4"/>
    <w:multiLevelType w:val="hybridMultilevel"/>
    <w:tmpl w:val="503A2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888F38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26129"/>
    <w:multiLevelType w:val="multilevel"/>
    <w:tmpl w:val="5B7883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440"/>
      </w:pPr>
      <w:rPr>
        <w:rFonts w:hint="default"/>
      </w:rPr>
    </w:lvl>
  </w:abstractNum>
  <w:abstractNum w:abstractNumId="12">
    <w:nsid w:val="65454D0D"/>
    <w:multiLevelType w:val="multilevel"/>
    <w:tmpl w:val="4432B6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606" w:hanging="360"/>
      </w:pPr>
      <w:rPr>
        <w:rFonts w:hint="default"/>
        <w:b/>
        <w:bCs w:val="0"/>
        <w:sz w:val="24"/>
      </w:rPr>
    </w:lvl>
    <w:lvl w:ilvl="2">
      <w:start w:val="1"/>
      <w:numFmt w:val="decimal"/>
      <w:lvlText w:val="%1.%2.%3."/>
      <w:lvlJc w:val="left"/>
      <w:pPr>
        <w:ind w:left="3212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4458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6064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731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8556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162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1408" w:hanging="1440"/>
      </w:pPr>
      <w:rPr>
        <w:rFonts w:hint="default"/>
        <w:b w:val="0"/>
        <w:sz w:val="24"/>
      </w:rPr>
    </w:lvl>
  </w:abstractNum>
  <w:abstractNum w:abstractNumId="13">
    <w:nsid w:val="65E8387B"/>
    <w:multiLevelType w:val="multilevel"/>
    <w:tmpl w:val="AE9E6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B0D2521"/>
    <w:multiLevelType w:val="singleLevel"/>
    <w:tmpl w:val="43DA938A"/>
    <w:lvl w:ilvl="0">
      <w:start w:val="8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abstractNum w:abstractNumId="15">
    <w:nsid w:val="6DE2364E"/>
    <w:multiLevelType w:val="multilevel"/>
    <w:tmpl w:val="84867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7C341C85"/>
    <w:multiLevelType w:val="multilevel"/>
    <w:tmpl w:val="D244F9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7">
    <w:nsid w:val="7D5B707E"/>
    <w:multiLevelType w:val="singleLevel"/>
    <w:tmpl w:val="AF0E438C"/>
    <w:lvl w:ilvl="0">
      <w:start w:val="1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num w:numId="1">
    <w:abstractNumId w:val="7"/>
  </w:num>
  <w:num w:numId="2">
    <w:abstractNumId w:val="7"/>
  </w:num>
  <w:num w:numId="3">
    <w:abstractNumId w:val="17"/>
  </w:num>
  <w:num w:numId="4">
    <w:abstractNumId w:val="14"/>
  </w:num>
  <w:num w:numId="5">
    <w:abstractNumId w:val="9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0"/>
  </w:num>
  <w:num w:numId="11">
    <w:abstractNumId w:val="5"/>
  </w:num>
  <w:num w:numId="12">
    <w:abstractNumId w:val="16"/>
  </w:num>
  <w:num w:numId="13">
    <w:abstractNumId w:val="0"/>
  </w:num>
  <w:num w:numId="14">
    <w:abstractNumId w:val="6"/>
  </w:num>
  <w:num w:numId="15">
    <w:abstractNumId w:val="12"/>
  </w:num>
  <w:num w:numId="16">
    <w:abstractNumId w:val="3"/>
  </w:num>
  <w:num w:numId="17">
    <w:abstractNumId w:val="1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362"/>
    <w:rsid w:val="00041066"/>
    <w:rsid w:val="0004262C"/>
    <w:rsid w:val="000464DF"/>
    <w:rsid w:val="00046A27"/>
    <w:rsid w:val="00063BE8"/>
    <w:rsid w:val="0006510F"/>
    <w:rsid w:val="000809F9"/>
    <w:rsid w:val="00095712"/>
    <w:rsid w:val="000B272A"/>
    <w:rsid w:val="000B61C4"/>
    <w:rsid w:val="000C04ED"/>
    <w:rsid w:val="000C0A5C"/>
    <w:rsid w:val="000C4525"/>
    <w:rsid w:val="000D2F26"/>
    <w:rsid w:val="000D5A4A"/>
    <w:rsid w:val="000D6DC5"/>
    <w:rsid w:val="001143DF"/>
    <w:rsid w:val="001448C5"/>
    <w:rsid w:val="00164D1B"/>
    <w:rsid w:val="0018001E"/>
    <w:rsid w:val="00183A2B"/>
    <w:rsid w:val="001A139D"/>
    <w:rsid w:val="001C6E25"/>
    <w:rsid w:val="001D03D2"/>
    <w:rsid w:val="001E35FF"/>
    <w:rsid w:val="001F7183"/>
    <w:rsid w:val="0020065D"/>
    <w:rsid w:val="0020270A"/>
    <w:rsid w:val="00217E20"/>
    <w:rsid w:val="00223018"/>
    <w:rsid w:val="002525DB"/>
    <w:rsid w:val="00255B4F"/>
    <w:rsid w:val="00280518"/>
    <w:rsid w:val="00293902"/>
    <w:rsid w:val="002D5F17"/>
    <w:rsid w:val="002E2A13"/>
    <w:rsid w:val="003120EA"/>
    <w:rsid w:val="003347AA"/>
    <w:rsid w:val="00352DC1"/>
    <w:rsid w:val="00365486"/>
    <w:rsid w:val="00375C26"/>
    <w:rsid w:val="003A328C"/>
    <w:rsid w:val="003D4F5F"/>
    <w:rsid w:val="003F65C7"/>
    <w:rsid w:val="004068FC"/>
    <w:rsid w:val="00417250"/>
    <w:rsid w:val="00424DFF"/>
    <w:rsid w:val="00427065"/>
    <w:rsid w:val="00436125"/>
    <w:rsid w:val="00462012"/>
    <w:rsid w:val="004717CC"/>
    <w:rsid w:val="0049317B"/>
    <w:rsid w:val="004A7B1C"/>
    <w:rsid w:val="004D3A15"/>
    <w:rsid w:val="004D3BED"/>
    <w:rsid w:val="005075D2"/>
    <w:rsid w:val="00513C7F"/>
    <w:rsid w:val="005318F9"/>
    <w:rsid w:val="005431C5"/>
    <w:rsid w:val="00555830"/>
    <w:rsid w:val="0058081C"/>
    <w:rsid w:val="00585D67"/>
    <w:rsid w:val="00590AE5"/>
    <w:rsid w:val="00592949"/>
    <w:rsid w:val="005964D5"/>
    <w:rsid w:val="005C2D23"/>
    <w:rsid w:val="005E51D5"/>
    <w:rsid w:val="005F34AB"/>
    <w:rsid w:val="006130FB"/>
    <w:rsid w:val="006224CF"/>
    <w:rsid w:val="00625A06"/>
    <w:rsid w:val="006523A1"/>
    <w:rsid w:val="00655EAE"/>
    <w:rsid w:val="006562F3"/>
    <w:rsid w:val="00657DBC"/>
    <w:rsid w:val="006B26D9"/>
    <w:rsid w:val="006E4A14"/>
    <w:rsid w:val="006F4E88"/>
    <w:rsid w:val="006F4F9C"/>
    <w:rsid w:val="006F640E"/>
    <w:rsid w:val="007345CC"/>
    <w:rsid w:val="007422B6"/>
    <w:rsid w:val="00744C34"/>
    <w:rsid w:val="00762B6D"/>
    <w:rsid w:val="007A76DC"/>
    <w:rsid w:val="007C1DB7"/>
    <w:rsid w:val="007D0F7D"/>
    <w:rsid w:val="007E102A"/>
    <w:rsid w:val="007E107D"/>
    <w:rsid w:val="007F3EBF"/>
    <w:rsid w:val="0080011C"/>
    <w:rsid w:val="00804E7D"/>
    <w:rsid w:val="0080777C"/>
    <w:rsid w:val="00833E0E"/>
    <w:rsid w:val="00837604"/>
    <w:rsid w:val="00850807"/>
    <w:rsid w:val="008710F1"/>
    <w:rsid w:val="00873FFD"/>
    <w:rsid w:val="00883258"/>
    <w:rsid w:val="00894085"/>
    <w:rsid w:val="008A26E4"/>
    <w:rsid w:val="008A46D3"/>
    <w:rsid w:val="008A6536"/>
    <w:rsid w:val="008E20FE"/>
    <w:rsid w:val="008F74CD"/>
    <w:rsid w:val="00912871"/>
    <w:rsid w:val="00914773"/>
    <w:rsid w:val="009223DE"/>
    <w:rsid w:val="00934195"/>
    <w:rsid w:val="009355D6"/>
    <w:rsid w:val="00941AA6"/>
    <w:rsid w:val="00970B62"/>
    <w:rsid w:val="00981F06"/>
    <w:rsid w:val="009829BB"/>
    <w:rsid w:val="00996E2F"/>
    <w:rsid w:val="009E0700"/>
    <w:rsid w:val="009E42AB"/>
    <w:rsid w:val="009F1D5F"/>
    <w:rsid w:val="00A0536C"/>
    <w:rsid w:val="00A52275"/>
    <w:rsid w:val="00A57AB9"/>
    <w:rsid w:val="00A65969"/>
    <w:rsid w:val="00A671B4"/>
    <w:rsid w:val="00A80BDB"/>
    <w:rsid w:val="00A9673E"/>
    <w:rsid w:val="00AA30B9"/>
    <w:rsid w:val="00AB7364"/>
    <w:rsid w:val="00B10E42"/>
    <w:rsid w:val="00B2448F"/>
    <w:rsid w:val="00B27B4C"/>
    <w:rsid w:val="00B659A4"/>
    <w:rsid w:val="00B83E0F"/>
    <w:rsid w:val="00BA1C37"/>
    <w:rsid w:val="00BE2780"/>
    <w:rsid w:val="00C22868"/>
    <w:rsid w:val="00C27293"/>
    <w:rsid w:val="00C552AF"/>
    <w:rsid w:val="00CA01D9"/>
    <w:rsid w:val="00D3594A"/>
    <w:rsid w:val="00DB4FCC"/>
    <w:rsid w:val="00DC7F18"/>
    <w:rsid w:val="00DD4D87"/>
    <w:rsid w:val="00E025B6"/>
    <w:rsid w:val="00E1187D"/>
    <w:rsid w:val="00E210CD"/>
    <w:rsid w:val="00E5520C"/>
    <w:rsid w:val="00E627DE"/>
    <w:rsid w:val="00E9520B"/>
    <w:rsid w:val="00EC3821"/>
    <w:rsid w:val="00EE3670"/>
    <w:rsid w:val="00EE42F2"/>
    <w:rsid w:val="00EE7018"/>
    <w:rsid w:val="00F01C71"/>
    <w:rsid w:val="00F26362"/>
    <w:rsid w:val="00F6629B"/>
    <w:rsid w:val="00F71F63"/>
    <w:rsid w:val="00FC07DF"/>
    <w:rsid w:val="00FD7055"/>
    <w:rsid w:val="00FE08F8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rsid w:val="00293902"/>
    <w:rPr>
      <w:rFonts w:cs="Times New Roman"/>
      <w:color w:val="0000FF"/>
      <w:u w:val="single"/>
    </w:rPr>
  </w:style>
  <w:style w:type="paragraph" w:customStyle="1" w:styleId="CharChar">
    <w:name w:val="גופן ברירת המחדל של קטע פסקה תו Char תו Char תו"/>
    <w:basedOn w:val="a0"/>
    <w:rsid w:val="008F74C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</w:pPr>
    <w:rPr>
      <w:rFonts w:ascii="Arial" w:hAnsi="Arial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rsid w:val="00293902"/>
    <w:rPr>
      <w:rFonts w:cs="Times New Roman"/>
      <w:color w:val="0000FF"/>
      <w:u w:val="single"/>
    </w:rPr>
  </w:style>
  <w:style w:type="paragraph" w:customStyle="1" w:styleId="CharChar">
    <w:name w:val="גופן ברירת המחדל של קטע פסקה תו Char תו Char תו"/>
    <w:basedOn w:val="a0"/>
    <w:rsid w:val="008F74C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</w:pPr>
    <w:rPr>
      <w:rFonts w:ascii="Arial" w:hAnsi="Arial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23099575\Desktop\&#1496;&#1493;&#1508;&#1505;%20&#1508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טופס פ</Template>
  <TotalTime>15</TotalTime>
  <Pages>1</Pages>
  <Words>165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מטא"ר   /  אגף    תמיכה     לוגיסטית</vt:lpstr>
    </vt:vector>
  </TitlesOfParts>
  <Company>police</Company>
  <LinksUpToDate>false</LinksUpToDate>
  <CharactersWithSpaces>911</CharactersWithSpaces>
  <SharedDoc>false</SharedDoc>
  <HLinks>
    <vt:vector size="18" baseType="variant">
      <vt:variant>
        <vt:i4>7929871</vt:i4>
      </vt:variant>
      <vt:variant>
        <vt:i4>12</vt:i4>
      </vt:variant>
      <vt:variant>
        <vt:i4>0</vt:i4>
      </vt:variant>
      <vt:variant>
        <vt:i4>5</vt:i4>
      </vt:variant>
      <vt:variant>
        <vt:lpwstr>mailto:tzvias@storenext.co.il</vt:lpwstr>
      </vt:variant>
      <vt:variant>
        <vt:lpwstr/>
      </vt:variant>
      <vt:variant>
        <vt:i4>1179775</vt:i4>
      </vt:variant>
      <vt:variant>
        <vt:i4>9</vt:i4>
      </vt:variant>
      <vt:variant>
        <vt:i4>0</vt:i4>
      </vt:variant>
      <vt:variant>
        <vt:i4>5</vt:i4>
      </vt:variant>
      <vt:variant>
        <vt:lpwstr>mailto:adit@storenext.co.il</vt:lpwstr>
      </vt:variant>
      <vt:variant>
        <vt:lpwstr/>
      </vt:variant>
      <vt:variant>
        <vt:i4>4653110</vt:i4>
      </vt:variant>
      <vt:variant>
        <vt:i4>6</vt:i4>
      </vt:variant>
      <vt:variant>
        <vt:i4>0</vt:i4>
      </vt:variant>
      <vt:variant>
        <vt:i4>5</vt:i4>
      </vt:variant>
      <vt:variant>
        <vt:lpwstr>mailto:sales@storenext.co.il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מטא"ר   /  אגף    תמיכה     לוגיסטית</dc:title>
  <dc:creator>police</dc:creator>
  <cp:lastModifiedBy>קארין שמשון</cp:lastModifiedBy>
  <cp:revision>4</cp:revision>
  <cp:lastPrinted>2021-01-10T12:37:00Z</cp:lastPrinted>
  <dcterms:created xsi:type="dcterms:W3CDTF">2021-01-24T13:07:00Z</dcterms:created>
  <dcterms:modified xsi:type="dcterms:W3CDTF">2021-02-02T10:59:00Z</dcterms:modified>
</cp:coreProperties>
</file>